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9C" w:rsidRPr="00CF57D8" w:rsidRDefault="0021579C" w:rsidP="007F0E6D">
      <w:pPr>
        <w:ind w:firstLine="284"/>
      </w:pPr>
      <w:r>
        <w:t xml:space="preserve">Для формирования единого </w:t>
      </w:r>
      <w:r>
        <w:rPr>
          <w:lang w:val="en-US"/>
        </w:rPr>
        <w:t>pdf</w:t>
      </w:r>
      <w:r w:rsidRPr="009636D6">
        <w:t>-</w:t>
      </w:r>
      <w:r>
        <w:t xml:space="preserve">документа, содержащего все подтверждающие документы по одному мероприятию показателя рейтинга используется программа doPDF (скачать можно здесь - </w:t>
      </w:r>
      <w:r w:rsidRPr="00F73902">
        <w:t>http://www.dopdf.com/ru/download.php</w:t>
      </w:r>
      <w:r>
        <w:t>)</w:t>
      </w:r>
      <w:r w:rsidRPr="00CF57D8">
        <w:t>.</w:t>
      </w:r>
    </w:p>
    <w:p w:rsidR="0021579C" w:rsidRDefault="0021579C" w:rsidP="007F0E6D">
      <w:pPr>
        <w:ind w:firstLine="284"/>
      </w:pPr>
      <w:r>
        <w:t>Для создания единого pdf-документа на основе нескольких сканированных картинок подтверждающих документов необходимо:</w:t>
      </w:r>
    </w:p>
    <w:p w:rsidR="0021579C" w:rsidRDefault="0021579C" w:rsidP="007F0E6D">
      <w:pPr>
        <w:pStyle w:val="ListParagraph"/>
        <w:numPr>
          <w:ilvl w:val="0"/>
          <w:numId w:val="1"/>
        </w:numPr>
        <w:tabs>
          <w:tab w:val="left" w:pos="567"/>
        </w:tabs>
        <w:ind w:left="0" w:firstLine="284"/>
      </w:pPr>
      <w:r>
        <w:t>Выбрать набор необходимых сканов (каждая картинка не должна быть объемом более 0,8 - 1</w:t>
      </w:r>
      <w:r w:rsidRPr="00F73902">
        <w:t xml:space="preserve"> </w:t>
      </w:r>
      <w:r>
        <w:t>м</w:t>
      </w:r>
      <w:r w:rsidRPr="00F73902">
        <w:t>б</w:t>
      </w:r>
      <w:r>
        <w:t>)</w:t>
      </w:r>
    </w:p>
    <w:p w:rsidR="0021579C" w:rsidRDefault="0021579C" w:rsidP="00067ECC">
      <w:pPr>
        <w:pStyle w:val="ListParagraph"/>
        <w:ind w:left="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1.5pt;height:232.5pt;visibility:visible">
            <v:imagedata r:id="rId7" o:title="" cropbottom="19530f"/>
          </v:shape>
        </w:pict>
      </w:r>
    </w:p>
    <w:p w:rsidR="0021579C" w:rsidRDefault="0021579C" w:rsidP="007F0E6D">
      <w:pPr>
        <w:pStyle w:val="ListParagraph"/>
        <w:numPr>
          <w:ilvl w:val="0"/>
          <w:numId w:val="1"/>
        </w:numPr>
        <w:tabs>
          <w:tab w:val="left" w:pos="567"/>
        </w:tabs>
        <w:ind w:left="0" w:firstLine="284"/>
      </w:pPr>
      <w:r>
        <w:t>По щелчку на правую кнопку мыши открывается меню -&gt; выбираем «печать»</w:t>
      </w:r>
    </w:p>
    <w:p w:rsidR="0021579C" w:rsidRDefault="0021579C" w:rsidP="00067ECC">
      <w:pPr>
        <w:pStyle w:val="ListParagraph"/>
        <w:ind w:left="0"/>
        <w:jc w:val="center"/>
        <w:rPr>
          <w:lang w:val="en-US"/>
        </w:rPr>
      </w:pPr>
      <w:r>
        <w:rPr>
          <w:noProof/>
          <w:lang w:eastAsia="ru-RU"/>
        </w:rPr>
        <w:pict>
          <v:roundrect id="_x0000_s1026" style="position:absolute;left:0;text-align:left;margin-left:134.1pt;margin-top:117.1pt;width:122.7pt;height:10.05pt;z-index:251655168" arcsize="10923f" strokecolor="red" strokeweight="1.25pt">
            <v:fill opacity="0"/>
          </v:roundrect>
        </w:pict>
      </w:r>
      <w:r>
        <w:rPr>
          <w:noProof/>
          <w:lang w:eastAsia="ru-RU"/>
        </w:rPr>
        <w:pict>
          <v:shape id="Рисунок 4" o:spid="_x0000_i1026" type="#_x0000_t75" style="width:351pt;height:291pt;visibility:visible">
            <v:imagedata r:id="rId8" o:title=""/>
          </v:shape>
        </w:pict>
      </w:r>
    </w:p>
    <w:p w:rsidR="0021579C" w:rsidRDefault="0021579C" w:rsidP="009636D6">
      <w:r w:rsidRPr="00CF57D8">
        <w:br w:type="page"/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53.05pt;margin-top:13.4pt;width:188.45pt;height:239.2pt;flip:x;z-index:251658240" o:connectortype="straight">
            <v:stroke endarrow="block"/>
          </v:shape>
        </w:pict>
      </w:r>
      <w:r>
        <w:t>Откроется окно печати изображений. В нем выберите принтер doPDF</w:t>
      </w:r>
      <w:r w:rsidRPr="00F73902">
        <w:t xml:space="preserve"> и нажмите </w:t>
      </w:r>
      <w:r>
        <w:t>«Печать»:</w:t>
      </w:r>
    </w:p>
    <w:p w:rsidR="0021579C" w:rsidRDefault="0021579C" w:rsidP="00067ECC">
      <w:pPr>
        <w:pStyle w:val="ListParagraph"/>
        <w:ind w:left="0"/>
        <w:jc w:val="center"/>
      </w:pPr>
      <w:r>
        <w:rPr>
          <w:noProof/>
          <w:lang w:eastAsia="ru-RU"/>
        </w:rPr>
        <w:pict>
          <v:shape id="_x0000_s1028" type="#_x0000_t32" style="position:absolute;left:0;text-align:left;margin-left:86.5pt;margin-top:-7.45pt;width:228.5pt;height:133.8pt;flip:x;z-index:251657216" o:connectortype="straight">
            <v:stroke endarrow="block"/>
          </v:shape>
        </w:pict>
      </w:r>
      <w:r>
        <w:rPr>
          <w:noProof/>
          <w:lang w:eastAsia="ru-RU"/>
        </w:rPr>
        <w:pict>
          <v:roundrect id="_x0000_s1029" style="position:absolute;left:0;text-align:left;margin-left:8.75pt;margin-top:77.4pt;width:91.4pt;height:71.35pt;z-index:251656192" arcsize="10923f" strokecolor="red" strokeweight="1.5pt">
            <v:fill opacity="0"/>
          </v:roundrect>
        </w:pict>
      </w:r>
      <w:r>
        <w:rPr>
          <w:noProof/>
          <w:lang w:eastAsia="ru-RU"/>
        </w:rPr>
        <w:pict>
          <v:shape id="Рисунок 5" o:spid="_x0000_i1027" type="#_x0000_t75" style="width:447pt;height:326.25pt;visibility:visible">
            <v:imagedata r:id="rId9" o:title=""/>
          </v:shape>
        </w:pict>
      </w:r>
    </w:p>
    <w:p w:rsidR="0021579C" w:rsidRDefault="0021579C" w:rsidP="00F73902">
      <w:pPr>
        <w:pStyle w:val="ListParagraph"/>
        <w:ind w:left="0"/>
      </w:pPr>
    </w:p>
    <w:p w:rsidR="0021579C" w:rsidRDefault="0021579C" w:rsidP="007F0E6D">
      <w:pPr>
        <w:pStyle w:val="ListParagraph"/>
        <w:numPr>
          <w:ilvl w:val="0"/>
          <w:numId w:val="1"/>
        </w:numPr>
        <w:tabs>
          <w:tab w:val="left" w:pos="567"/>
        </w:tabs>
        <w:ind w:left="0" w:firstLine="284"/>
      </w:pPr>
      <w:r>
        <w:rPr>
          <w:noProof/>
          <w:lang w:eastAsia="ru-RU"/>
        </w:rPr>
        <w:pict>
          <v:shape id="_x0000_s1030" type="#_x0000_t32" style="position:absolute;left:0;text-align:left;margin-left:89.65pt;margin-top:28.1pt;width:289.85pt;height:129.6pt;flip:x;z-index:251659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43.9pt;margin-top:42.5pt;width:222.3pt;height:130.2pt;z-index:251660288" o:connectortype="straight">
            <v:stroke endarrow="block"/>
          </v:shape>
        </w:pict>
      </w:r>
      <w:r>
        <w:t>Появится окно принтера do PDF</w:t>
      </w:r>
      <w:r w:rsidRPr="00F73902">
        <w:t xml:space="preserve">. </w:t>
      </w:r>
      <w:r>
        <w:t>В нем необходимо указать путь и имя файла, который получится в результате печати. В блоке PDF-options необходимо выставить «</w:t>
      </w:r>
      <w:r>
        <w:rPr>
          <w:lang w:val="en-US"/>
        </w:rPr>
        <w:t>Smallset</w:t>
      </w:r>
      <w:r w:rsidRPr="00F73902">
        <w:t xml:space="preserve"> </w:t>
      </w:r>
      <w:r>
        <w:rPr>
          <w:lang w:val="en-US"/>
        </w:rPr>
        <w:t>file</w:t>
      </w:r>
      <w:r>
        <w:t>», затем нажать OK</w:t>
      </w:r>
    </w:p>
    <w:p w:rsidR="0021579C" w:rsidRDefault="0021579C" w:rsidP="00F73902">
      <w:pPr>
        <w:pStyle w:val="ListParagraph"/>
        <w:ind w:left="0"/>
        <w:jc w:val="center"/>
        <w:rPr>
          <w:lang w:val="en-US"/>
        </w:rPr>
      </w:pPr>
      <w:r>
        <w:rPr>
          <w:noProof/>
          <w:lang w:eastAsia="ru-RU"/>
        </w:rPr>
        <w:pict>
          <v:shape id="Рисунок 6" o:spid="_x0000_i1028" type="#_x0000_t75" style="width:415.5pt;height:268.5pt;visibility:visible">
            <v:imagedata r:id="rId10" o:title=""/>
          </v:shape>
        </w:pict>
      </w:r>
    </w:p>
    <w:p w:rsidR="0021579C" w:rsidRPr="00F73902" w:rsidRDefault="0021579C" w:rsidP="00F73902">
      <w:pPr>
        <w:pStyle w:val="ListParagraph"/>
        <w:numPr>
          <w:ilvl w:val="0"/>
          <w:numId w:val="1"/>
        </w:numPr>
      </w:pPr>
      <w:r>
        <w:t>Полученный файл можно прикреплять в качестве подтверждения к соответствующему критерию оценки</w:t>
      </w:r>
    </w:p>
    <w:sectPr w:rsidR="0021579C" w:rsidRPr="00F73902" w:rsidSect="00AF7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9C" w:rsidRDefault="0021579C" w:rsidP="00F73902">
      <w:pPr>
        <w:spacing w:after="0" w:line="240" w:lineRule="auto"/>
      </w:pPr>
      <w:r>
        <w:separator/>
      </w:r>
    </w:p>
  </w:endnote>
  <w:endnote w:type="continuationSeparator" w:id="1">
    <w:p w:rsidR="0021579C" w:rsidRDefault="0021579C" w:rsidP="00F7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9C" w:rsidRDefault="0021579C" w:rsidP="00F73902">
      <w:pPr>
        <w:spacing w:after="0" w:line="240" w:lineRule="auto"/>
      </w:pPr>
      <w:r>
        <w:separator/>
      </w:r>
    </w:p>
  </w:footnote>
  <w:footnote w:type="continuationSeparator" w:id="1">
    <w:p w:rsidR="0021579C" w:rsidRDefault="0021579C" w:rsidP="00F73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94F1C"/>
    <w:multiLevelType w:val="hybridMultilevel"/>
    <w:tmpl w:val="BAC6C8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3902"/>
    <w:rsid w:val="00066BAA"/>
    <w:rsid w:val="00067ECC"/>
    <w:rsid w:val="0021579C"/>
    <w:rsid w:val="00295F10"/>
    <w:rsid w:val="003E3034"/>
    <w:rsid w:val="00434862"/>
    <w:rsid w:val="00447ADA"/>
    <w:rsid w:val="004907AC"/>
    <w:rsid w:val="004D005A"/>
    <w:rsid w:val="0061341A"/>
    <w:rsid w:val="007837A8"/>
    <w:rsid w:val="007A5454"/>
    <w:rsid w:val="007F0E6D"/>
    <w:rsid w:val="00831D48"/>
    <w:rsid w:val="009636D6"/>
    <w:rsid w:val="00977B28"/>
    <w:rsid w:val="00991211"/>
    <w:rsid w:val="00AF7CA3"/>
    <w:rsid w:val="00B12D6E"/>
    <w:rsid w:val="00B95DE4"/>
    <w:rsid w:val="00CF57D8"/>
    <w:rsid w:val="00D937C0"/>
    <w:rsid w:val="00DB4166"/>
    <w:rsid w:val="00E2110E"/>
    <w:rsid w:val="00F31F53"/>
    <w:rsid w:val="00F73902"/>
    <w:rsid w:val="00FB2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CA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73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7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390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F739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73902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73902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130</Words>
  <Characters>743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формирования единого pdf-документа, содержащего все подтверждающие документы по одному мероприятию показателя рейтинга используется программа doPDF (скачать можно например здесь - http://www</dc:title>
  <dc:subject/>
  <dc:creator>Zhebelenko</dc:creator>
  <cp:keywords/>
  <dc:description/>
  <cp:lastModifiedBy>Наташенька</cp:lastModifiedBy>
  <cp:revision>5</cp:revision>
  <cp:lastPrinted>2014-10-31T10:43:00Z</cp:lastPrinted>
  <dcterms:created xsi:type="dcterms:W3CDTF">2014-11-19T14:48:00Z</dcterms:created>
  <dcterms:modified xsi:type="dcterms:W3CDTF">2014-11-20T03:10:00Z</dcterms:modified>
</cp:coreProperties>
</file>